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150AA" w14:textId="337D366E" w:rsidR="00217B17" w:rsidRDefault="00217B1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51AEB7" wp14:editId="7631C19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413000" cy="1581785"/>
                <wp:effectExtent l="0" t="0" r="0" b="0"/>
                <wp:wrapThrough wrapText="bothSides">
                  <wp:wrapPolygon edited="0">
                    <wp:start x="227" y="0"/>
                    <wp:lineTo x="227" y="21158"/>
                    <wp:lineTo x="21145" y="21158"/>
                    <wp:lineTo x="21145" y="0"/>
                    <wp:lineTo x="227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15BC4" w14:textId="77777777" w:rsidR="004A5976" w:rsidRPr="004E5841" w:rsidRDefault="004A5976" w:rsidP="00217B17">
                            <w:pPr>
                              <w:spacing w:line="312" w:lineRule="auto"/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  <w:t>DGVH Deutsche Gesellschaft für Vermögensschadenhaftpflicht e.V.</w:t>
                            </w:r>
                          </w:p>
                          <w:p w14:paraId="7CBA5022" w14:textId="77777777" w:rsidR="004A5976" w:rsidRPr="004E5841" w:rsidRDefault="004A5976" w:rsidP="00217B17">
                            <w:pPr>
                              <w:spacing w:line="312" w:lineRule="auto"/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  <w:t>Im Mediapark 5c</w:t>
                            </w:r>
                          </w:p>
                          <w:p w14:paraId="12A111C7" w14:textId="77777777" w:rsidR="004A5976" w:rsidRPr="004E5841" w:rsidRDefault="004A5976" w:rsidP="00217B17">
                            <w:pPr>
                              <w:spacing w:after="60" w:line="312" w:lineRule="auto"/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  <w:t>50670 Köln</w:t>
                            </w:r>
                          </w:p>
                          <w:p w14:paraId="4833C8A6" w14:textId="77777777" w:rsidR="004A5976" w:rsidRDefault="004A5976" w:rsidP="00217B17">
                            <w:pPr>
                              <w:rPr>
                                <w:rStyle w:val="subsub"/>
                                <w:rFonts w:cs="Arial"/>
                                <w:bCs/>
                                <w:color w:val="000000"/>
                                <w:sz w:val="16"/>
                                <w:szCs w:val="12"/>
                              </w:rPr>
                            </w:pPr>
                          </w:p>
                          <w:p w14:paraId="05A55B7B" w14:textId="77777777" w:rsidR="004A5976" w:rsidRPr="004E5841" w:rsidRDefault="004A5976" w:rsidP="00217B17">
                            <w:pPr>
                              <w:tabs>
                                <w:tab w:val="left" w:pos="630"/>
                              </w:tabs>
                              <w:spacing w:line="312" w:lineRule="auto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Telefon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ab/>
                            </w:r>
                            <w:bookmarkStart w:id="0" w:name="ben_telefon"/>
                            <w:bookmarkEnd w:id="0"/>
                            <w:r>
                              <w:rPr>
                                <w:sz w:val="16"/>
                                <w:szCs w:val="12"/>
                              </w:rPr>
                              <w:t>(0221) 474 490 - 0</w:t>
                            </w:r>
                          </w:p>
                          <w:p w14:paraId="33B322A0" w14:textId="77777777" w:rsidR="004A5976" w:rsidRPr="004E5841" w:rsidRDefault="004A5976" w:rsidP="00217B17">
                            <w:pPr>
                              <w:tabs>
                                <w:tab w:val="left" w:pos="630"/>
                              </w:tabs>
                              <w:spacing w:line="312" w:lineRule="auto"/>
                              <w:rPr>
                                <w:sz w:val="16"/>
                                <w:szCs w:val="12"/>
                              </w:rPr>
                            </w:pPr>
                            <w:r w:rsidRPr="004E5841">
                              <w:rPr>
                                <w:sz w:val="16"/>
                                <w:szCs w:val="12"/>
                              </w:rPr>
                              <w:t>Telefax</w:t>
                            </w:r>
                            <w:r w:rsidRPr="004E5841">
                              <w:rPr>
                                <w:sz w:val="16"/>
                                <w:szCs w:val="12"/>
                              </w:rPr>
                              <w:tab/>
                            </w:r>
                            <w:bookmarkStart w:id="1" w:name="ben_fax"/>
                            <w:bookmarkEnd w:id="1"/>
                            <w:r>
                              <w:rPr>
                                <w:sz w:val="16"/>
                                <w:szCs w:val="12"/>
                              </w:rPr>
                              <w:t>(0221) 474 490 - 10</w:t>
                            </w:r>
                          </w:p>
                          <w:p w14:paraId="7A441CA7" w14:textId="77777777" w:rsidR="004A5976" w:rsidRPr="00910756" w:rsidRDefault="004A5976" w:rsidP="00217B17">
                            <w:pPr>
                              <w:tabs>
                                <w:tab w:val="left" w:pos="630"/>
                              </w:tabs>
                              <w:spacing w:line="312" w:lineRule="auto"/>
                              <w:rPr>
                                <w:sz w:val="16"/>
                                <w:szCs w:val="12"/>
                              </w:rPr>
                            </w:pPr>
                            <w:r w:rsidRPr="004E5841">
                              <w:rPr>
                                <w:sz w:val="16"/>
                                <w:szCs w:val="12"/>
                              </w:rPr>
                              <w:t>E-Mail</w:t>
                            </w:r>
                            <w:r w:rsidRPr="004E5841">
                              <w:rPr>
                                <w:sz w:val="16"/>
                                <w:szCs w:val="12"/>
                              </w:rPr>
                              <w:tab/>
                            </w:r>
                            <w:bookmarkStart w:id="2" w:name="ben_e_mail"/>
                            <w:bookmarkEnd w:id="2"/>
                            <w:r>
                              <w:rPr>
                                <w:sz w:val="16"/>
                                <w:szCs w:val="12"/>
                              </w:rPr>
                              <w:t>assistenz@dgvh.de</w:t>
                            </w:r>
                          </w:p>
                          <w:p w14:paraId="220C2C47" w14:textId="77777777" w:rsidR="004A5976" w:rsidRPr="0098107B" w:rsidRDefault="004A5976" w:rsidP="00217B17">
                            <w:pPr>
                              <w:tabs>
                                <w:tab w:val="left" w:pos="476"/>
                              </w:tabs>
                              <w:spacing w:before="60" w:line="312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Köln,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instrText xml:space="preserve"> TIME \@ "dd.MM.yy" 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57F9F">
                              <w:rPr>
                                <w:noProof/>
                                <w:sz w:val="16"/>
                                <w:szCs w:val="16"/>
                              </w:rPr>
                              <w:t>01.03.17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1AEB7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301.95pt;margin-top:0;width:190pt;height:12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" filled="f" stroked="f">
                <v:textbox style="mso-fit-shape-to-text:t">
                  <w:txbxContent>
                    <w:p w14:paraId="6AD15BC4" w14:textId="77777777" w:rsidR="004A5976" w:rsidRPr="004E5841" w:rsidRDefault="004A5976" w:rsidP="00217B17">
                      <w:pPr>
                        <w:spacing w:line="312" w:lineRule="auto"/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</w:pPr>
                      <w:r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  <w:t>DGVH Deutsche Gesellschaft für Vermögensschadenhaftpflicht e.V.</w:t>
                      </w:r>
                    </w:p>
                    <w:p w14:paraId="7CBA5022" w14:textId="77777777" w:rsidR="004A5976" w:rsidRPr="004E5841" w:rsidRDefault="004A5976" w:rsidP="00217B17">
                      <w:pPr>
                        <w:spacing w:line="312" w:lineRule="auto"/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</w:pPr>
                      <w:r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  <w:t>Im Mediapark 5c</w:t>
                      </w:r>
                    </w:p>
                    <w:p w14:paraId="12A111C7" w14:textId="77777777" w:rsidR="004A5976" w:rsidRPr="004E5841" w:rsidRDefault="004A5976" w:rsidP="00217B17">
                      <w:pPr>
                        <w:spacing w:after="60" w:line="312" w:lineRule="auto"/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</w:pPr>
                      <w:r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  <w:t>50670 Köln</w:t>
                      </w:r>
                    </w:p>
                    <w:p w14:paraId="4833C8A6" w14:textId="77777777" w:rsidR="004A5976" w:rsidRDefault="004A5976" w:rsidP="00217B17">
                      <w:pPr>
                        <w:rPr>
                          <w:rStyle w:val="subsub"/>
                          <w:rFonts w:cs="Arial"/>
                          <w:bCs/>
                          <w:color w:val="000000"/>
                          <w:sz w:val="16"/>
                          <w:szCs w:val="12"/>
                        </w:rPr>
                      </w:pPr>
                    </w:p>
                    <w:p w14:paraId="05A55B7B" w14:textId="77777777" w:rsidR="004A5976" w:rsidRPr="004E5841" w:rsidRDefault="004A5976" w:rsidP="00217B17">
                      <w:pPr>
                        <w:tabs>
                          <w:tab w:val="left" w:pos="630"/>
                        </w:tabs>
                        <w:spacing w:line="312" w:lineRule="auto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Telefon</w:t>
                      </w:r>
                      <w:r>
                        <w:rPr>
                          <w:sz w:val="16"/>
                          <w:szCs w:val="12"/>
                        </w:rPr>
                        <w:tab/>
                      </w:r>
                      <w:bookmarkStart w:id="3" w:name="ben_telefon"/>
                      <w:bookmarkEnd w:id="3"/>
                      <w:r>
                        <w:rPr>
                          <w:sz w:val="16"/>
                          <w:szCs w:val="12"/>
                        </w:rPr>
                        <w:t>(0221) 474 490 - 0</w:t>
                      </w:r>
                    </w:p>
                    <w:p w14:paraId="33B322A0" w14:textId="77777777" w:rsidR="004A5976" w:rsidRPr="004E5841" w:rsidRDefault="004A5976" w:rsidP="00217B17">
                      <w:pPr>
                        <w:tabs>
                          <w:tab w:val="left" w:pos="630"/>
                        </w:tabs>
                        <w:spacing w:line="312" w:lineRule="auto"/>
                        <w:rPr>
                          <w:sz w:val="16"/>
                          <w:szCs w:val="12"/>
                        </w:rPr>
                      </w:pPr>
                      <w:r w:rsidRPr="004E5841">
                        <w:rPr>
                          <w:sz w:val="16"/>
                          <w:szCs w:val="12"/>
                        </w:rPr>
                        <w:t>Telefax</w:t>
                      </w:r>
                      <w:r w:rsidRPr="004E5841">
                        <w:rPr>
                          <w:sz w:val="16"/>
                          <w:szCs w:val="12"/>
                        </w:rPr>
                        <w:tab/>
                      </w:r>
                      <w:bookmarkStart w:id="4" w:name="ben_fax"/>
                      <w:bookmarkEnd w:id="4"/>
                      <w:r>
                        <w:rPr>
                          <w:sz w:val="16"/>
                          <w:szCs w:val="12"/>
                        </w:rPr>
                        <w:t>(0221) 474 490 - 10</w:t>
                      </w:r>
                    </w:p>
                    <w:p w14:paraId="7A441CA7" w14:textId="77777777" w:rsidR="004A5976" w:rsidRPr="00910756" w:rsidRDefault="004A5976" w:rsidP="00217B17">
                      <w:pPr>
                        <w:tabs>
                          <w:tab w:val="left" w:pos="630"/>
                        </w:tabs>
                        <w:spacing w:line="312" w:lineRule="auto"/>
                        <w:rPr>
                          <w:sz w:val="16"/>
                          <w:szCs w:val="12"/>
                        </w:rPr>
                      </w:pPr>
                      <w:r w:rsidRPr="004E5841">
                        <w:rPr>
                          <w:sz w:val="16"/>
                          <w:szCs w:val="12"/>
                        </w:rPr>
                        <w:t>E-Mail</w:t>
                      </w:r>
                      <w:r w:rsidRPr="004E5841">
                        <w:rPr>
                          <w:sz w:val="16"/>
                          <w:szCs w:val="12"/>
                        </w:rPr>
                        <w:tab/>
                      </w:r>
                      <w:bookmarkStart w:id="5" w:name="ben_e_mail"/>
                      <w:bookmarkEnd w:id="5"/>
                      <w:r>
                        <w:rPr>
                          <w:sz w:val="16"/>
                          <w:szCs w:val="12"/>
                        </w:rPr>
                        <w:t>assistenz@dgvh.de</w:t>
                      </w:r>
                    </w:p>
                    <w:p w14:paraId="220C2C47" w14:textId="77777777" w:rsidR="004A5976" w:rsidRPr="0098107B" w:rsidRDefault="004A5976" w:rsidP="00217B17">
                      <w:pPr>
                        <w:tabs>
                          <w:tab w:val="left" w:pos="476"/>
                        </w:tabs>
                        <w:spacing w:before="60" w:line="312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Köln, 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TIME \@ "dd.MM.yy"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557F9F">
                        <w:rPr>
                          <w:noProof/>
                          <w:sz w:val="16"/>
                          <w:szCs w:val="16"/>
                        </w:rPr>
                        <w:t>01.03.17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79CD1D" w14:textId="77777777" w:rsidR="00BF150F" w:rsidRDefault="00BF150F"/>
    <w:p w14:paraId="54BEB111" w14:textId="77777777" w:rsidR="00BF150F" w:rsidRDefault="00BF150F"/>
    <w:p w14:paraId="329BC9B8" w14:textId="77777777" w:rsidR="00BF150F" w:rsidRDefault="00BF150F"/>
    <w:p w14:paraId="1D966AF1" w14:textId="77777777" w:rsidR="00BF150F" w:rsidRDefault="00BF150F"/>
    <w:p w14:paraId="5CD7BBEF" w14:textId="374A49A4" w:rsidR="00BF150F" w:rsidRDefault="00BF150F" w:rsidP="00BF150F"/>
    <w:p w14:paraId="37F7F710" w14:textId="77777777" w:rsidR="000A4B4A" w:rsidRDefault="000A4B4A" w:rsidP="00BF150F"/>
    <w:p w14:paraId="3ECDFC86" w14:textId="77777777" w:rsidR="000A4B4A" w:rsidRDefault="000A4B4A" w:rsidP="00BF150F"/>
    <w:p w14:paraId="7F5D871A" w14:textId="77777777" w:rsidR="000A4B4A" w:rsidRDefault="000A4B4A" w:rsidP="00BF150F"/>
    <w:p w14:paraId="4214FC43" w14:textId="77777777" w:rsidR="000A4B4A" w:rsidRDefault="000A4B4A" w:rsidP="00BF150F"/>
    <w:p w14:paraId="1D2A5C15" w14:textId="718F61BF" w:rsidR="000A4B4A" w:rsidRDefault="000A4B4A" w:rsidP="000A4B4A">
      <w:pPr>
        <w:rPr>
          <w:color w:val="042556"/>
          <w:sz w:val="32"/>
        </w:rPr>
      </w:pPr>
    </w:p>
    <w:p w14:paraId="3C71EA01" w14:textId="77777777" w:rsidR="000A4B4A" w:rsidRPr="00FC7439" w:rsidRDefault="000A4B4A" w:rsidP="000A4B4A">
      <w:pPr>
        <w:rPr>
          <w:color w:val="042556"/>
          <w:sz w:val="32"/>
        </w:rPr>
      </w:pPr>
      <w:r w:rsidRPr="00FC7439">
        <w:rPr>
          <w:color w:val="042556"/>
          <w:sz w:val="32"/>
        </w:rPr>
        <w:t xml:space="preserve">Vorabendprogramm zum Internationalen Vermögensschadenhaftpflicht Kongress am 17.05.2017 I 16 Uhr </w:t>
      </w:r>
    </w:p>
    <w:p w14:paraId="792B020D" w14:textId="24A5C7E9" w:rsidR="000A4B4A" w:rsidRPr="00FC7439" w:rsidRDefault="00557F9F" w:rsidP="000A4B4A">
      <w:pPr>
        <w:rPr>
          <w:color w:val="042556"/>
          <w:sz w:val="32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818C4A0" wp14:editId="62275692">
            <wp:simplePos x="0" y="0"/>
            <wp:positionH relativeFrom="column">
              <wp:posOffset>332740</wp:posOffset>
            </wp:positionH>
            <wp:positionV relativeFrom="paragraph">
              <wp:posOffset>27305</wp:posOffset>
            </wp:positionV>
            <wp:extent cx="5756910" cy="3838575"/>
            <wp:effectExtent l="0" t="0" r="889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zzle far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A96D3" w14:textId="77777777" w:rsidR="000A4B4A" w:rsidRPr="00FC7439" w:rsidRDefault="000A4B4A" w:rsidP="000A4B4A">
      <w:pPr>
        <w:rPr>
          <w:b/>
          <w:color w:val="042556"/>
        </w:rPr>
      </w:pPr>
      <w:r w:rsidRPr="00FC7439">
        <w:rPr>
          <w:b/>
          <w:color w:val="042556"/>
        </w:rPr>
        <w:t>Programm:</w:t>
      </w:r>
    </w:p>
    <w:p w14:paraId="0578D7ED" w14:textId="77777777" w:rsidR="000A4B4A" w:rsidRPr="00FC7439" w:rsidRDefault="000A4B4A" w:rsidP="000A4B4A">
      <w:pPr>
        <w:rPr>
          <w:color w:val="042556"/>
        </w:rPr>
      </w:pPr>
    </w:p>
    <w:p w14:paraId="08004637" w14:textId="77777777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>16.00 Uhr</w:t>
      </w:r>
      <w:r w:rsidRPr="00FC7439">
        <w:rPr>
          <w:color w:val="042556"/>
        </w:rPr>
        <w:tab/>
      </w:r>
      <w:r w:rsidRPr="00FC7439">
        <w:rPr>
          <w:color w:val="042556"/>
        </w:rPr>
        <w:tab/>
        <w:t>Abfahrt vom Eventhotel Pyramide</w:t>
      </w:r>
    </w:p>
    <w:p w14:paraId="0D926F69" w14:textId="77777777" w:rsidR="000A4B4A" w:rsidRPr="00FC7439" w:rsidRDefault="000A4B4A" w:rsidP="000A4B4A">
      <w:pPr>
        <w:rPr>
          <w:color w:val="042556"/>
        </w:rPr>
      </w:pPr>
    </w:p>
    <w:p w14:paraId="45C8C5A5" w14:textId="53A203D0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>16.45 Uhr</w:t>
      </w:r>
      <w:r w:rsidRPr="00FC7439">
        <w:rPr>
          <w:color w:val="042556"/>
        </w:rPr>
        <w:tab/>
      </w:r>
      <w:r w:rsidRPr="00FC7439">
        <w:rPr>
          <w:color w:val="042556"/>
        </w:rPr>
        <w:tab/>
        <w:t>Einstündige</w:t>
      </w:r>
      <w:r w:rsidR="00D37C2F">
        <w:rPr>
          <w:color w:val="042556"/>
        </w:rPr>
        <w:t xml:space="preserve"> Führung durch das Schloss </w:t>
      </w:r>
      <w:bookmarkStart w:id="6" w:name="_GoBack"/>
      <w:bookmarkEnd w:id="6"/>
      <w:r w:rsidRPr="00FC7439">
        <w:rPr>
          <w:color w:val="042556"/>
        </w:rPr>
        <w:t>Schönbrunn</w:t>
      </w:r>
    </w:p>
    <w:p w14:paraId="42532E39" w14:textId="77777777" w:rsidR="000A4B4A" w:rsidRPr="00FC7439" w:rsidRDefault="000A4B4A" w:rsidP="000A4B4A">
      <w:pPr>
        <w:rPr>
          <w:color w:val="042556"/>
        </w:rPr>
      </w:pPr>
    </w:p>
    <w:p w14:paraId="0C210E09" w14:textId="77777777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>17.45 Uhr</w:t>
      </w:r>
      <w:r w:rsidRPr="00FC7439">
        <w:rPr>
          <w:color w:val="042556"/>
        </w:rPr>
        <w:tab/>
      </w:r>
      <w:r w:rsidRPr="00FC7439">
        <w:rPr>
          <w:color w:val="042556"/>
        </w:rPr>
        <w:tab/>
        <w:t>Abfahrt zum Eventhotel Pyramide</w:t>
      </w:r>
    </w:p>
    <w:p w14:paraId="6B243420" w14:textId="77777777" w:rsidR="000A4B4A" w:rsidRPr="00FC7439" w:rsidRDefault="000A4B4A" w:rsidP="000A4B4A">
      <w:pPr>
        <w:rPr>
          <w:color w:val="042556"/>
        </w:rPr>
      </w:pPr>
    </w:p>
    <w:p w14:paraId="66F0AD0E" w14:textId="77777777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>20.00 Uhr</w:t>
      </w:r>
      <w:r w:rsidRPr="00FC7439">
        <w:rPr>
          <w:color w:val="042556"/>
        </w:rPr>
        <w:tab/>
      </w:r>
      <w:r w:rsidRPr="00FC7439">
        <w:rPr>
          <w:color w:val="042556"/>
        </w:rPr>
        <w:tab/>
        <w:t xml:space="preserve">Abendessen im Krug </w:t>
      </w:r>
      <w:proofErr w:type="spellStart"/>
      <w:r w:rsidRPr="00FC7439">
        <w:rPr>
          <w:color w:val="042556"/>
        </w:rPr>
        <w:t>Gumpoldskirchen</w:t>
      </w:r>
      <w:proofErr w:type="spellEnd"/>
      <w:r w:rsidRPr="00FC7439">
        <w:rPr>
          <w:color w:val="042556"/>
        </w:rPr>
        <w:t xml:space="preserve"> </w:t>
      </w:r>
    </w:p>
    <w:p w14:paraId="3A2BCEA0" w14:textId="77777777" w:rsidR="000A4B4A" w:rsidRPr="00FC7439" w:rsidRDefault="000A4B4A" w:rsidP="000A4B4A">
      <w:pPr>
        <w:rPr>
          <w:color w:val="042556"/>
        </w:rPr>
      </w:pPr>
    </w:p>
    <w:p w14:paraId="3DA2901D" w14:textId="77777777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>24.00 Uhr</w:t>
      </w:r>
      <w:r w:rsidRPr="00FC7439">
        <w:rPr>
          <w:color w:val="042556"/>
        </w:rPr>
        <w:tab/>
      </w:r>
      <w:r w:rsidRPr="00FC7439">
        <w:rPr>
          <w:color w:val="042556"/>
        </w:rPr>
        <w:tab/>
        <w:t xml:space="preserve">Ankunft am Eventhotel Pyramide </w:t>
      </w:r>
    </w:p>
    <w:p w14:paraId="207F8706" w14:textId="77777777" w:rsidR="000A4B4A" w:rsidRPr="00FC7439" w:rsidRDefault="000A4B4A" w:rsidP="000A4B4A">
      <w:pPr>
        <w:rPr>
          <w:color w:val="042556"/>
        </w:rPr>
      </w:pPr>
    </w:p>
    <w:p w14:paraId="576BA687" w14:textId="77777777" w:rsidR="000A4B4A" w:rsidRPr="00FC7439" w:rsidRDefault="000A4B4A" w:rsidP="000A4B4A">
      <w:pPr>
        <w:rPr>
          <w:color w:val="042556"/>
        </w:rPr>
      </w:pPr>
    </w:p>
    <w:p w14:paraId="57E06F78" w14:textId="77777777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>Die Teilnahme an dem Vorabendprogramm steht nur Mitglieder des DGVH e.V. zu.</w:t>
      </w:r>
    </w:p>
    <w:p w14:paraId="5821340C" w14:textId="77777777" w:rsidR="000A4B4A" w:rsidRPr="00FC7439" w:rsidRDefault="000A4B4A" w:rsidP="000A4B4A">
      <w:pPr>
        <w:rPr>
          <w:color w:val="042556"/>
        </w:rPr>
      </w:pPr>
    </w:p>
    <w:p w14:paraId="0CD687F4" w14:textId="77777777" w:rsidR="000A4B4A" w:rsidRPr="00FC7439" w:rsidRDefault="000A4B4A" w:rsidP="000A4B4A">
      <w:pPr>
        <w:rPr>
          <w:color w:val="042556"/>
        </w:rPr>
      </w:pPr>
      <w:r w:rsidRPr="00FC7439">
        <w:rPr>
          <w:color w:val="042556"/>
        </w:rPr>
        <w:t xml:space="preserve">Bitte teilen Sie mir Ihre Teilnahme am Abendprogramm bis spätestens 01.05.2017 unter </w:t>
      </w:r>
      <w:hyperlink r:id="rId9" w:history="1">
        <w:r w:rsidRPr="00FC7439">
          <w:rPr>
            <w:rStyle w:val="Link"/>
            <w:color w:val="042556"/>
          </w:rPr>
          <w:t>assistenz@dgvh.de</w:t>
        </w:r>
      </w:hyperlink>
      <w:r w:rsidRPr="00FC7439">
        <w:rPr>
          <w:color w:val="042556"/>
        </w:rPr>
        <w:t xml:space="preserve"> mit. </w:t>
      </w:r>
    </w:p>
    <w:p w14:paraId="3A1E6E15" w14:textId="77777777" w:rsidR="000A4B4A" w:rsidRPr="00BF150F" w:rsidRDefault="000A4B4A" w:rsidP="00BF150F"/>
    <w:sectPr w:rsidR="000A4B4A" w:rsidRPr="00BF150F" w:rsidSect="00BF150F">
      <w:headerReference w:type="default" r:id="rId10"/>
      <w:footerReference w:type="default" r:id="rId11"/>
      <w:pgSz w:w="11900" w:h="16840"/>
      <w:pgMar w:top="1417" w:right="1417" w:bottom="1134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569FB" w14:textId="77777777" w:rsidR="004A5976" w:rsidRDefault="004A5976" w:rsidP="00217B17">
      <w:r>
        <w:separator/>
      </w:r>
    </w:p>
  </w:endnote>
  <w:endnote w:type="continuationSeparator" w:id="0">
    <w:p w14:paraId="40ED0ED8" w14:textId="77777777" w:rsidR="004A5976" w:rsidRDefault="004A5976" w:rsidP="0021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et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5B21F" w14:textId="77777777" w:rsidR="004A5976" w:rsidRPr="00444226" w:rsidRDefault="004A5976" w:rsidP="00217B17">
    <w:pPr>
      <w:tabs>
        <w:tab w:val="right" w:pos="9498"/>
      </w:tabs>
      <w:autoSpaceDE w:val="0"/>
      <w:autoSpaceDN w:val="0"/>
      <w:adjustRightInd w:val="0"/>
      <w:rPr>
        <w:rFonts w:ascii="Meta-Bold" w:hAnsi="Meta-Bold" w:cs="Arial"/>
        <w:b/>
        <w:sz w:val="16"/>
      </w:rPr>
    </w:pPr>
    <w:r w:rsidRPr="00444226">
      <w:rPr>
        <w:rFonts w:ascii="Meta-Bold" w:hAnsi="Meta-Bold" w:cs="Arial"/>
        <w:b/>
        <w:sz w:val="16"/>
      </w:rPr>
      <w:t>DGVH Deutsche Gesellschaft für Vermögensschadenhaftpflicht e.V.</w:t>
    </w:r>
    <w:r w:rsidRPr="00444226">
      <w:rPr>
        <w:rFonts w:ascii="Meta-Bold" w:hAnsi="Meta-Bold" w:cs="Arial"/>
        <w:b/>
        <w:sz w:val="16"/>
      </w:rPr>
      <w:tab/>
      <w:t>Bankverbindung:</w:t>
    </w:r>
  </w:p>
  <w:p w14:paraId="2FEF322B" w14:textId="77777777" w:rsidR="004A5976" w:rsidRPr="00444226" w:rsidRDefault="004A5976" w:rsidP="00217B17">
    <w:pPr>
      <w:tabs>
        <w:tab w:val="right" w:pos="9498"/>
      </w:tabs>
      <w:autoSpaceDE w:val="0"/>
      <w:autoSpaceDN w:val="0"/>
      <w:adjustRightInd w:val="0"/>
      <w:rPr>
        <w:rFonts w:ascii="Meta-Bold" w:hAnsi="Meta-Bold" w:cs="Arial"/>
        <w:sz w:val="16"/>
      </w:rPr>
    </w:pPr>
    <w:r w:rsidRPr="00444226">
      <w:rPr>
        <w:rFonts w:ascii="Meta-Bold" w:hAnsi="Meta-Bold" w:cs="Arial"/>
        <w:sz w:val="16"/>
      </w:rPr>
      <w:tab/>
      <w:t>Konto-Nr. 631802600</w:t>
    </w:r>
  </w:p>
  <w:p w14:paraId="06646C79" w14:textId="77777777" w:rsidR="004A5976" w:rsidRPr="00444226" w:rsidRDefault="004A5976" w:rsidP="00217B17">
    <w:pPr>
      <w:tabs>
        <w:tab w:val="right" w:pos="9498"/>
      </w:tabs>
      <w:autoSpaceDE w:val="0"/>
      <w:autoSpaceDN w:val="0"/>
      <w:adjustRightInd w:val="0"/>
      <w:rPr>
        <w:rFonts w:ascii="Meta-Bold" w:hAnsi="Meta-Bold" w:cs="Arial"/>
        <w:sz w:val="16"/>
      </w:rPr>
    </w:pPr>
    <w:r w:rsidRPr="00444226">
      <w:rPr>
        <w:rFonts w:ascii="Meta-Bold" w:hAnsi="Meta-Bold" w:cs="Arial"/>
        <w:sz w:val="16"/>
      </w:rPr>
      <w:t xml:space="preserve">Vorstand: </w:t>
    </w:r>
    <w:r>
      <w:rPr>
        <w:rFonts w:ascii="Meta-Bold" w:hAnsi="Meta-Bold" w:cs="Arial"/>
        <w:sz w:val="16"/>
      </w:rPr>
      <w:t xml:space="preserve">Dr. </w:t>
    </w:r>
    <w:r w:rsidRPr="00444226">
      <w:rPr>
        <w:rFonts w:ascii="Meta-Bold" w:hAnsi="Meta-Bold" w:cs="Arial"/>
        <w:sz w:val="16"/>
      </w:rPr>
      <w:t>J. Wolters (Vorsitzender), L. Heitmann, D. Me</w:t>
    </w:r>
    <w:r>
      <w:rPr>
        <w:rFonts w:ascii="Meta-Bold" w:hAnsi="Meta-Bold" w:cs="Arial"/>
        <w:sz w:val="16"/>
      </w:rPr>
      <w:t>ß</w:t>
    </w:r>
    <w:r w:rsidRPr="00444226">
      <w:rPr>
        <w:rFonts w:ascii="Meta-Bold" w:hAnsi="Meta-Bold" w:cs="Arial"/>
        <w:sz w:val="16"/>
      </w:rPr>
      <w:t>mer, J. Conradi</w:t>
    </w:r>
    <w:r w:rsidRPr="00444226">
      <w:rPr>
        <w:rFonts w:ascii="Meta-Bold" w:hAnsi="Meta-Bold" w:cs="Arial"/>
        <w:sz w:val="16"/>
      </w:rPr>
      <w:tab/>
      <w:t>BLZ 200 400 00</w:t>
    </w:r>
  </w:p>
  <w:p w14:paraId="55A2110F" w14:textId="77777777" w:rsidR="004A5976" w:rsidRPr="00444226" w:rsidRDefault="004A5976" w:rsidP="00217B17">
    <w:pPr>
      <w:tabs>
        <w:tab w:val="right" w:pos="9498"/>
      </w:tabs>
      <w:autoSpaceDE w:val="0"/>
      <w:autoSpaceDN w:val="0"/>
      <w:adjustRightInd w:val="0"/>
      <w:rPr>
        <w:rFonts w:ascii="Meta-Bold" w:hAnsi="Meta-Bold" w:cs="Arial"/>
        <w:sz w:val="16"/>
      </w:rPr>
    </w:pPr>
    <w:r w:rsidRPr="00444226">
      <w:rPr>
        <w:rFonts w:ascii="Meta-Bold" w:hAnsi="Meta-Bold" w:cs="Arial"/>
        <w:sz w:val="16"/>
      </w:rPr>
      <w:t>Sitz der Gesellschaft: Köln, Vereinsregister, Amtsgericht Köln: VR 17785</w:t>
    </w:r>
    <w:r w:rsidRPr="00444226">
      <w:rPr>
        <w:rFonts w:ascii="Meta-Bold" w:hAnsi="Meta-Bold" w:cs="Arial"/>
        <w:sz w:val="16"/>
      </w:rPr>
      <w:tab/>
      <w:t>Commerzbank Hamburg</w:t>
    </w:r>
  </w:p>
  <w:p w14:paraId="457541A5" w14:textId="77777777" w:rsidR="004A5976" w:rsidRPr="00444226" w:rsidRDefault="004A5976" w:rsidP="00217B17">
    <w:pPr>
      <w:tabs>
        <w:tab w:val="right" w:pos="9498"/>
      </w:tabs>
      <w:autoSpaceDE w:val="0"/>
      <w:autoSpaceDN w:val="0"/>
      <w:adjustRightInd w:val="0"/>
      <w:rPr>
        <w:rFonts w:ascii="Meta-Bold" w:hAnsi="Meta-Bold" w:cs="Arial"/>
        <w:sz w:val="16"/>
      </w:rPr>
    </w:pPr>
    <w:r w:rsidRPr="00444226">
      <w:rPr>
        <w:rFonts w:ascii="Meta-Bold" w:hAnsi="Meta-Bold" w:cs="Arial"/>
        <w:sz w:val="16"/>
      </w:rPr>
      <w:tab/>
      <w:t>IBAN: DE80 2004 0000 0631 8026 00</w:t>
    </w:r>
  </w:p>
  <w:p w14:paraId="3E641E93" w14:textId="77777777" w:rsidR="004A5976" w:rsidRPr="00217B17" w:rsidRDefault="004A5976" w:rsidP="00217B17">
    <w:pPr>
      <w:tabs>
        <w:tab w:val="right" w:pos="9498"/>
      </w:tabs>
      <w:autoSpaceDE w:val="0"/>
      <w:autoSpaceDN w:val="0"/>
      <w:adjustRightInd w:val="0"/>
      <w:rPr>
        <w:rFonts w:ascii="Meta-Bold" w:hAnsi="Meta-Bold" w:cs="Arial"/>
        <w:sz w:val="16"/>
        <w:lang w:val="en-US"/>
      </w:rPr>
    </w:pPr>
    <w:r w:rsidRPr="00444226">
      <w:rPr>
        <w:rFonts w:ascii="Meta-Bold" w:hAnsi="Meta-Bold" w:cs="Arial"/>
        <w:sz w:val="16"/>
        <w:lang w:val="en-US"/>
      </w:rPr>
      <w:tab/>
      <w:t>SWIFT: COBADEFFXXX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28300" w14:textId="77777777" w:rsidR="004A5976" w:rsidRDefault="004A5976" w:rsidP="00217B17">
      <w:r>
        <w:separator/>
      </w:r>
    </w:p>
  </w:footnote>
  <w:footnote w:type="continuationSeparator" w:id="0">
    <w:p w14:paraId="74A03239" w14:textId="77777777" w:rsidR="004A5976" w:rsidRDefault="004A5976" w:rsidP="00217B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B567C" w14:textId="77777777" w:rsidR="004A5976" w:rsidRDefault="004A597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47A64E3C" wp14:editId="52142B63">
          <wp:simplePos x="0" y="0"/>
          <wp:positionH relativeFrom="column">
            <wp:posOffset>3724910</wp:posOffset>
          </wp:positionH>
          <wp:positionV relativeFrom="paragraph">
            <wp:posOffset>-222250</wp:posOffset>
          </wp:positionV>
          <wp:extent cx="2578735" cy="1192966"/>
          <wp:effectExtent l="0" t="0" r="0" b="1270"/>
          <wp:wrapNone/>
          <wp:docPr id="1" name="Bild 1" descr="/Users/alinahermes/Desktop/Logo blau gro%C3%9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linahermes/Desktop/Logo blau gro%C3%9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119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31973B" w14:textId="77777777" w:rsidR="004A5976" w:rsidRDefault="004A5976">
    <w:pPr>
      <w:pStyle w:val="Kopfzeile"/>
    </w:pPr>
  </w:p>
  <w:p w14:paraId="3A839783" w14:textId="77777777" w:rsidR="004A5976" w:rsidRDefault="004A5976">
    <w:pPr>
      <w:pStyle w:val="Kopfzeile"/>
    </w:pPr>
  </w:p>
  <w:p w14:paraId="655857B3" w14:textId="77777777" w:rsidR="004A5976" w:rsidRDefault="004A5976">
    <w:pPr>
      <w:pStyle w:val="Kopfzeile"/>
    </w:pPr>
  </w:p>
  <w:p w14:paraId="09296970" w14:textId="77777777" w:rsidR="004A5976" w:rsidRDefault="004A5976">
    <w:pPr>
      <w:pStyle w:val="Kopfzeile"/>
    </w:pPr>
  </w:p>
  <w:p w14:paraId="14BEA763" w14:textId="77777777" w:rsidR="004A5976" w:rsidRDefault="004A5976">
    <w:pPr>
      <w:pStyle w:val="Kopfzeile"/>
    </w:pPr>
  </w:p>
  <w:p w14:paraId="71282F31" w14:textId="77777777" w:rsidR="004A5976" w:rsidRDefault="004A5976">
    <w:pPr>
      <w:pStyle w:val="Kopfzeile"/>
    </w:pPr>
  </w:p>
  <w:p w14:paraId="2DA76DC7" w14:textId="77777777" w:rsidR="004A5976" w:rsidRDefault="004A5976">
    <w:pPr>
      <w:pStyle w:val="Kopfzeile"/>
    </w:pPr>
    <w:r w:rsidRPr="00444226">
      <w:rPr>
        <w:rStyle w:val="subsub"/>
        <w:rFonts w:cs="Arial"/>
        <w:bCs/>
        <w:color w:val="000000"/>
        <w:sz w:val="16"/>
        <w:szCs w:val="22"/>
      </w:rPr>
      <w:t>DGVH Deutsche Gesellschaft für Vermögensschadenhaftpflicht e.V.</w:t>
    </w:r>
  </w:p>
  <w:p w14:paraId="0B2B3241" w14:textId="77777777" w:rsidR="004A5976" w:rsidRDefault="004A5976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4559AB"/>
    <w:multiLevelType w:val="hybridMultilevel"/>
    <w:tmpl w:val="BEAA0B08"/>
    <w:lvl w:ilvl="0" w:tplc="8DB8650A">
      <w:numFmt w:val="bullet"/>
      <w:lvlText w:val=""/>
      <w:lvlJc w:val="left"/>
      <w:pPr>
        <w:ind w:left="3200" w:hanging="360"/>
      </w:pPr>
      <w:rPr>
        <w:rFonts w:ascii="Symbol" w:eastAsiaTheme="minorHAnsi" w:hAnsi="Symbol" w:cs="Times" w:hint="default"/>
      </w:rPr>
    </w:lvl>
    <w:lvl w:ilvl="1" w:tplc="0407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attachedTemplate r:id="rId1"/>
  <w:mailMerge>
    <w:mainDocumentType w:val="formLetters"/>
    <w:linkToQuery/>
    <w:dataType w:val="textFile"/>
    <w:query w:val="SELECT * FROM /Users/alinahermes/Desktop/Rechnungen.xlsx"/>
  </w:mailMerge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ECC"/>
    <w:rsid w:val="000A4B4A"/>
    <w:rsid w:val="00106ECC"/>
    <w:rsid w:val="00217B17"/>
    <w:rsid w:val="002E7C38"/>
    <w:rsid w:val="002F620E"/>
    <w:rsid w:val="003041BC"/>
    <w:rsid w:val="004A5976"/>
    <w:rsid w:val="004F4DA3"/>
    <w:rsid w:val="005266C1"/>
    <w:rsid w:val="00557F9F"/>
    <w:rsid w:val="00BF150F"/>
    <w:rsid w:val="00C544D8"/>
    <w:rsid w:val="00D02F64"/>
    <w:rsid w:val="00D37C2F"/>
    <w:rsid w:val="00D53492"/>
    <w:rsid w:val="00DE2B3A"/>
    <w:rsid w:val="00DF3D8B"/>
    <w:rsid w:val="00E8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23D7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7B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17B17"/>
  </w:style>
  <w:style w:type="paragraph" w:styleId="Fuzeile">
    <w:name w:val="footer"/>
    <w:basedOn w:val="Standard"/>
    <w:link w:val="FuzeileZchn"/>
    <w:uiPriority w:val="99"/>
    <w:unhideWhenUsed/>
    <w:rsid w:val="00217B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17B17"/>
  </w:style>
  <w:style w:type="character" w:customStyle="1" w:styleId="subsub">
    <w:name w:val="subsub"/>
    <w:rsid w:val="00217B17"/>
  </w:style>
  <w:style w:type="paragraph" w:styleId="Listenabsatz">
    <w:name w:val="List Paragraph"/>
    <w:basedOn w:val="Standard"/>
    <w:uiPriority w:val="34"/>
    <w:qFormat/>
    <w:rsid w:val="00106ECC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0A4B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assistenz@dgvh.d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linahermes/Desktop/Vorlage%20Rechnungen%20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587D5A-5093-914B-A022-EBD6D2EB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Rechnungen .dotx</Template>
  <TotalTime>0</TotalTime>
  <Pages>1</Pages>
  <Words>81</Words>
  <Characters>513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Hermes</dc:creator>
  <cp:keywords/>
  <dc:description/>
  <cp:lastModifiedBy>Alina Hermes</cp:lastModifiedBy>
  <cp:revision>2</cp:revision>
  <cp:lastPrinted>2017-02-14T18:40:00Z</cp:lastPrinted>
  <dcterms:created xsi:type="dcterms:W3CDTF">2017-03-01T15:58:00Z</dcterms:created>
  <dcterms:modified xsi:type="dcterms:W3CDTF">2017-03-01T15:58:00Z</dcterms:modified>
</cp:coreProperties>
</file>